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D0E42" w14:textId="77777777" w:rsidR="00727944" w:rsidRPr="00690D41" w:rsidRDefault="00E20F14" w:rsidP="00690D4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8C893" wp14:editId="47639DFF">
                <wp:simplePos x="0" y="0"/>
                <wp:positionH relativeFrom="column">
                  <wp:posOffset>485775</wp:posOffset>
                </wp:positionH>
                <wp:positionV relativeFrom="paragraph">
                  <wp:posOffset>1945004</wp:posOffset>
                </wp:positionV>
                <wp:extent cx="6810375" cy="68294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682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07E7D" w14:textId="77777777" w:rsidR="009E5395" w:rsidRDefault="009E5395" w:rsidP="00692C76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color w:val="FF0000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BF44219" w14:textId="77777777" w:rsidR="00073B10" w:rsidRPr="009E5395" w:rsidRDefault="00073B10" w:rsidP="00692C76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color w:val="FF0000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B81661D" w14:textId="302B4BBC" w:rsidR="00E20F14" w:rsidRPr="00692C76" w:rsidRDefault="005B51B5" w:rsidP="00692C76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Saturday 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May 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13</w:t>
                            </w:r>
                            <w:r w:rsidR="00905C4D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, 20</w:t>
                            </w:r>
                            <w:r w:rsidR="00241200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2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3</w:t>
                            </w:r>
                            <w:r w:rsidR="00241200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="00E951CD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</w:p>
                          <w:p w14:paraId="3E37452C" w14:textId="28B421C3" w:rsidR="00E20F14" w:rsidRDefault="00021652" w:rsidP="005B51B5">
                            <w:pP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Hlk72135820"/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HOLE #4</w:t>
                            </w: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 xml:space="preserve">Dennis </w:t>
                            </w:r>
                            <w:proofErr w:type="spellStart"/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Burkwald</w:t>
                            </w:r>
                            <w:proofErr w:type="spellEnd"/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  <w:t>$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p w14:paraId="69656C45" w14:textId="45B8DC7B" w:rsidR="00E20F14" w:rsidRDefault="00E20F14" w:rsidP="005B51B5">
                            <w:pP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HOLE #8</w:t>
                            </w:r>
                            <w:r w:rsidR="00E951CD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E951CD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E951CD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 xml:space="preserve">John </w:t>
                            </w:r>
                            <w:proofErr w:type="spellStart"/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Stuchnik</w:t>
                            </w:r>
                            <w:proofErr w:type="spellEnd"/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  <w:t>$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p w14:paraId="72F77140" w14:textId="78FAD09D" w:rsidR="00E20F14" w:rsidRDefault="00E20F14" w:rsidP="005B51B5">
                            <w:pP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HOLE #12</w:t>
                            </w:r>
                            <w:r w:rsidR="005B51B5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5B51B5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Ed Duggan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  <w:t>$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p w14:paraId="19C08A74" w14:textId="39A64A92" w:rsidR="00A90D7C" w:rsidRDefault="00E20F14" w:rsidP="005B51B5">
                            <w:pP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HOLE #15</w:t>
                            </w:r>
                            <w:r w:rsidRPr="00E20F14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951CD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E951CD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Bill Born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  <w:t>$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p w14:paraId="0A8C54B1" w14:textId="58F3FF71" w:rsidR="00692C76" w:rsidRDefault="000D6E1E" w:rsidP="005B51B5">
                            <w:pPr>
                              <w:spacing w:after="0"/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WINNER:</w:t>
                            </w: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Jeff Phillips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ab/>
                              <w:t>$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1D74D8"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  <w:bookmarkEnd w:id="0"/>
                          <w:p w14:paraId="4499C7E4" w14:textId="77777777" w:rsidR="009E5395" w:rsidRDefault="009E5395" w:rsidP="00440D3A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A965B81" w14:textId="77777777" w:rsidR="00021652" w:rsidRPr="009E5395" w:rsidRDefault="00021652" w:rsidP="00440D3A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color w:val="FF0000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5541505C" w14:textId="6EA2C8F3" w:rsidR="00440D3A" w:rsidRDefault="005B51B5" w:rsidP="00440D3A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Sunday 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May </w:t>
                            </w:r>
                            <w:r w:rsidR="00073B10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14</w:t>
                            </w:r>
                            <w:r w:rsidR="00905C4D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, 202</w:t>
                            </w:r>
                            <w:r w:rsidR="006C46F4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3</w:t>
                            </w:r>
                            <w:r w:rsidR="00905C4D"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erpetua" w:hAnsi="Perpetu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</w:p>
                          <w:p w14:paraId="43E15859" w14:textId="54211506" w:rsidR="00883274" w:rsidRDefault="00883274" w:rsidP="00883274">
                            <w:pPr>
                              <w:spacing w:after="0"/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7073549" w14:textId="5976407A" w:rsidR="00692C76" w:rsidRDefault="00073B10" w:rsidP="00073B10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  <w:t>NO GAME DUE TO MOTHER NATURE</w:t>
                            </w:r>
                          </w:p>
                          <w:p w14:paraId="2A93FB07" w14:textId="77777777" w:rsidR="00021652" w:rsidRDefault="003D764A" w:rsidP="00E20F14">
                            <w:pPr>
                              <w:rPr>
                                <w:rFonts w:ascii="Perpetua" w:hAnsi="Perpetua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31504E34" w14:textId="77777777" w:rsidR="00073B10" w:rsidRDefault="00073B10" w:rsidP="00E20F14">
                            <w:pPr>
                              <w:rPr>
                                <w:rFonts w:ascii="Perpetua" w:hAnsi="Perpetu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2790E14" w14:textId="77777777" w:rsidR="00073B10" w:rsidRDefault="00073B10" w:rsidP="00E20F14">
                            <w:pPr>
                              <w:rPr>
                                <w:rFonts w:ascii="Perpetua" w:hAnsi="Perpetu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848E013" w14:textId="77777777" w:rsidR="00073B10" w:rsidRPr="009E5395" w:rsidRDefault="00073B10" w:rsidP="00E20F14">
                            <w:pPr>
                              <w:rPr>
                                <w:rFonts w:ascii="Perpetua" w:hAnsi="Perpetu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A11F64A" w14:textId="77777777" w:rsidR="00E20F14" w:rsidRPr="00E20F14" w:rsidRDefault="00E20F14" w:rsidP="00E20F14">
                            <w:pPr>
                              <w:jc w:val="center"/>
                              <w:rPr>
                                <w:rFonts w:ascii="Perpetua" w:hAnsi="Perpetua"/>
                                <w:i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Payouts are in Merchandise Credit!</w:t>
                            </w:r>
                          </w:p>
                          <w:p w14:paraId="6E2237F1" w14:textId="77777777" w:rsidR="00E20F14" w:rsidRDefault="00E20F14" w:rsidP="00E20F14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1C90832" w14:textId="77777777" w:rsidR="00E20F14" w:rsidRPr="00E20F14" w:rsidRDefault="00E20F14" w:rsidP="00E20F14">
                            <w:pPr>
                              <w:rPr>
                                <w:rFonts w:ascii="Perpetua" w:hAnsi="Perpetu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8C8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53.15pt;width:536.25pt;height:5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" stroked="f">
                <v:textbox>
                  <w:txbxContent>
                    <w:p w14:paraId="3B807E7D" w14:textId="77777777" w:rsidR="009E5395" w:rsidRDefault="009E5395" w:rsidP="00692C76">
                      <w:pPr>
                        <w:jc w:val="center"/>
                        <w:rPr>
                          <w:rFonts w:ascii="Perpetua" w:hAnsi="Perpetua"/>
                          <w:b/>
                          <w:color w:val="FF0000"/>
                          <w:sz w:val="4"/>
                          <w:szCs w:val="4"/>
                          <w:u w:val="single"/>
                        </w:rPr>
                      </w:pPr>
                    </w:p>
                    <w:p w14:paraId="1BF44219" w14:textId="77777777" w:rsidR="00073B10" w:rsidRPr="009E5395" w:rsidRDefault="00073B10" w:rsidP="00692C76">
                      <w:pPr>
                        <w:jc w:val="center"/>
                        <w:rPr>
                          <w:rFonts w:ascii="Perpetua" w:hAnsi="Perpetua"/>
                          <w:b/>
                          <w:color w:val="FF0000"/>
                          <w:sz w:val="4"/>
                          <w:szCs w:val="4"/>
                          <w:u w:val="single"/>
                        </w:rPr>
                      </w:pPr>
                    </w:p>
                    <w:p w14:paraId="4B81661D" w14:textId="302B4BBC" w:rsidR="00E20F14" w:rsidRPr="00692C76" w:rsidRDefault="005B51B5" w:rsidP="00692C76">
                      <w:pPr>
                        <w:jc w:val="center"/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Saturday </w:t>
                      </w:r>
                      <w:r w:rsidR="006C46F4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May </w:t>
                      </w:r>
                      <w:r w:rsidR="00073B10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13</w:t>
                      </w:r>
                      <w:r w:rsidR="00905C4D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, 20</w:t>
                      </w:r>
                      <w:r w:rsidR="00241200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2</w:t>
                      </w:r>
                      <w:r w:rsidR="006C46F4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3</w:t>
                      </w:r>
                      <w:r w:rsidR="00241200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="00E951CD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  <w:p w14:paraId="3E37452C" w14:textId="28B421C3" w:rsidR="00E20F14" w:rsidRDefault="00021652" w:rsidP="005B51B5">
                      <w:pP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  <w:bookmarkStart w:id="1" w:name="_Hlk72135820"/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HOLE #4</w:t>
                      </w: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 xml:space="preserve">Dennis </w:t>
                      </w:r>
                      <w:proofErr w:type="spellStart"/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Burkwald</w:t>
                      </w:r>
                      <w:proofErr w:type="spellEnd"/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  <w:t>$</w:t>
                      </w:r>
                      <w:r w:rsidR="006C46F4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.00</w:t>
                      </w:r>
                    </w:p>
                    <w:p w14:paraId="69656C45" w14:textId="45B8DC7B" w:rsidR="00E20F14" w:rsidRDefault="00E20F14" w:rsidP="005B51B5">
                      <w:pP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HOLE #8</w:t>
                      </w:r>
                      <w:r w:rsidR="00E951CD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E951CD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E951CD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 xml:space="preserve">John </w:t>
                      </w:r>
                      <w:proofErr w:type="spellStart"/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Stuchnik</w:t>
                      </w:r>
                      <w:proofErr w:type="spellEnd"/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  <w:t>$</w:t>
                      </w:r>
                      <w:r w:rsidR="006C46F4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.00</w:t>
                      </w:r>
                    </w:p>
                    <w:p w14:paraId="72F77140" w14:textId="78FAD09D" w:rsidR="00E20F14" w:rsidRDefault="00E20F14" w:rsidP="005B51B5">
                      <w:pP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HOLE #12</w:t>
                      </w:r>
                      <w:r w:rsidR="005B51B5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5B51B5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Ed Duggan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  <w:t>$</w:t>
                      </w:r>
                      <w:r w:rsidR="006C46F4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.00</w:t>
                      </w:r>
                    </w:p>
                    <w:p w14:paraId="19C08A74" w14:textId="39A64A92" w:rsidR="00A90D7C" w:rsidRDefault="00E20F14" w:rsidP="005B51B5">
                      <w:pP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HOLE #15</w:t>
                      </w:r>
                      <w:r w:rsidRPr="00E20F14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E951CD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E951CD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Bill Born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  <w:t>$</w:t>
                      </w:r>
                      <w:r w:rsidR="006C46F4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.00</w:t>
                      </w:r>
                    </w:p>
                    <w:p w14:paraId="0A8C54B1" w14:textId="58F3FF71" w:rsidR="00692C76" w:rsidRDefault="000D6E1E" w:rsidP="005B51B5">
                      <w:pPr>
                        <w:spacing w:after="0"/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WINNER:</w:t>
                      </w: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Jeff Phillips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ab/>
                        <w:t>$</w:t>
                      </w:r>
                      <w:r w:rsidR="006C46F4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073B10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2</w:t>
                      </w:r>
                      <w:r w:rsidR="001D74D8"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.00</w:t>
                      </w:r>
                    </w:p>
                    <w:bookmarkEnd w:id="1"/>
                    <w:p w14:paraId="4499C7E4" w14:textId="77777777" w:rsidR="009E5395" w:rsidRDefault="009E5395" w:rsidP="00440D3A">
                      <w:pPr>
                        <w:jc w:val="center"/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</w:p>
                    <w:p w14:paraId="5A965B81" w14:textId="77777777" w:rsidR="00021652" w:rsidRPr="009E5395" w:rsidRDefault="00021652" w:rsidP="00440D3A">
                      <w:pPr>
                        <w:jc w:val="center"/>
                        <w:rPr>
                          <w:rFonts w:ascii="Perpetua" w:hAnsi="Perpetua"/>
                          <w:b/>
                          <w:color w:val="FF0000"/>
                          <w:sz w:val="4"/>
                          <w:szCs w:val="4"/>
                          <w:u w:val="single"/>
                        </w:rPr>
                      </w:pPr>
                    </w:p>
                    <w:p w14:paraId="5541505C" w14:textId="6EA2C8F3" w:rsidR="00440D3A" w:rsidRDefault="005B51B5" w:rsidP="00440D3A">
                      <w:pPr>
                        <w:jc w:val="center"/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Sunday </w:t>
                      </w:r>
                      <w:r w:rsidR="006C46F4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May </w:t>
                      </w:r>
                      <w:r w:rsidR="00073B10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14</w:t>
                      </w:r>
                      <w:r w:rsidR="00905C4D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, 202</w:t>
                      </w:r>
                      <w:r w:rsidR="006C46F4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3</w:t>
                      </w:r>
                      <w:r w:rsidR="00905C4D"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>
                        <w:rPr>
                          <w:rFonts w:ascii="Perpetua" w:hAnsi="Perpetu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  <w:p w14:paraId="43E15859" w14:textId="54211506" w:rsidR="00883274" w:rsidRDefault="00883274" w:rsidP="00883274">
                      <w:pPr>
                        <w:spacing w:after="0"/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</w:p>
                    <w:p w14:paraId="37073549" w14:textId="5976407A" w:rsidR="00692C76" w:rsidRDefault="00073B10" w:rsidP="00073B10">
                      <w:pPr>
                        <w:jc w:val="center"/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  <w:t>NO GAME DUE TO MOTHER NATURE</w:t>
                      </w:r>
                    </w:p>
                    <w:p w14:paraId="2A93FB07" w14:textId="77777777" w:rsidR="00021652" w:rsidRDefault="003D764A" w:rsidP="00E20F14">
                      <w:pPr>
                        <w:rPr>
                          <w:rFonts w:ascii="Perpetua" w:hAnsi="Perpetua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Perpetua" w:hAnsi="Perpetua"/>
                          <w:b/>
                          <w:sz w:val="10"/>
                          <w:szCs w:val="10"/>
                        </w:rPr>
                        <w:t xml:space="preserve"> </w:t>
                      </w:r>
                    </w:p>
                    <w:p w14:paraId="31504E34" w14:textId="77777777" w:rsidR="00073B10" w:rsidRDefault="00073B10" w:rsidP="00E20F14">
                      <w:pPr>
                        <w:rPr>
                          <w:rFonts w:ascii="Perpetua" w:hAnsi="Perpetua"/>
                          <w:b/>
                          <w:sz w:val="10"/>
                          <w:szCs w:val="10"/>
                        </w:rPr>
                      </w:pPr>
                    </w:p>
                    <w:p w14:paraId="32790E14" w14:textId="77777777" w:rsidR="00073B10" w:rsidRDefault="00073B10" w:rsidP="00E20F14">
                      <w:pPr>
                        <w:rPr>
                          <w:rFonts w:ascii="Perpetua" w:hAnsi="Perpetua"/>
                          <w:b/>
                          <w:sz w:val="10"/>
                          <w:szCs w:val="10"/>
                        </w:rPr>
                      </w:pPr>
                    </w:p>
                    <w:p w14:paraId="3848E013" w14:textId="77777777" w:rsidR="00073B10" w:rsidRPr="009E5395" w:rsidRDefault="00073B10" w:rsidP="00E20F14">
                      <w:pPr>
                        <w:rPr>
                          <w:rFonts w:ascii="Perpetua" w:hAnsi="Perpetua"/>
                          <w:b/>
                          <w:sz w:val="10"/>
                          <w:szCs w:val="10"/>
                        </w:rPr>
                      </w:pPr>
                    </w:p>
                    <w:p w14:paraId="0A11F64A" w14:textId="77777777" w:rsidR="00E20F14" w:rsidRPr="00E20F14" w:rsidRDefault="00E20F14" w:rsidP="00E20F14">
                      <w:pPr>
                        <w:jc w:val="center"/>
                        <w:rPr>
                          <w:rFonts w:ascii="Perpetua" w:hAnsi="Perpetua"/>
                          <w:i/>
                          <w:color w:val="FF0000"/>
                          <w:sz w:val="44"/>
                          <w:szCs w:val="44"/>
                          <w:vertAlign w:val="superscript"/>
                        </w:rPr>
                      </w:pPr>
                      <w:r>
                        <w:rPr>
                          <w:rFonts w:ascii="Perpetua" w:hAnsi="Perpetua"/>
                          <w:i/>
                          <w:color w:val="FF0000"/>
                          <w:sz w:val="44"/>
                          <w:szCs w:val="44"/>
                          <w:vertAlign w:val="superscript"/>
                        </w:rPr>
                        <w:t>Payouts are in Merchandise Credit!</w:t>
                      </w:r>
                    </w:p>
                    <w:p w14:paraId="6E2237F1" w14:textId="77777777" w:rsidR="00E20F14" w:rsidRDefault="00E20F14" w:rsidP="00E20F14">
                      <w:pPr>
                        <w:jc w:val="center"/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</w:p>
                    <w:p w14:paraId="31C90832" w14:textId="77777777" w:rsidR="00E20F14" w:rsidRPr="00E20F14" w:rsidRDefault="00E20F14" w:rsidP="00E20F14">
                      <w:pPr>
                        <w:rPr>
                          <w:rFonts w:ascii="Perpetua" w:hAnsi="Perpetu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5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11D5F" wp14:editId="4CC0A844">
                <wp:simplePos x="0" y="0"/>
                <wp:positionH relativeFrom="margin">
                  <wp:posOffset>942975</wp:posOffset>
                </wp:positionH>
                <wp:positionV relativeFrom="paragraph">
                  <wp:posOffset>1125855</wp:posOffset>
                </wp:positionV>
                <wp:extent cx="590550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ACF50" w14:textId="77777777" w:rsidR="00A248A2" w:rsidRPr="00883274" w:rsidRDefault="00E20F14" w:rsidP="00A248A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8327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8"/>
                              </w:rPr>
                              <w:t>WEEKEND RESULTS</w:t>
                            </w:r>
                          </w:p>
                          <w:p w14:paraId="61301657" w14:textId="41CBA3DD" w:rsidR="00E20F14" w:rsidRPr="00E20F14" w:rsidRDefault="00073B10" w:rsidP="00A248A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LOW NE</w:t>
                            </w:r>
                            <w:r w:rsidR="006C46F4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T</w:t>
                            </w:r>
                            <w:r w:rsidR="00E20F14" w:rsidRPr="00E20F14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AND CLOSEST TO THE PIN on PAR 3’S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1D5F" id="Text Box 1" o:spid="_x0000_s1027" type="#_x0000_t202" style="position:absolute;margin-left:74.25pt;margin-top:88.65pt;width:46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" fillcolor="white [3201]" stroked="f" strokeweight=".5pt">
                <v:textbox>
                  <w:txbxContent>
                    <w:p w14:paraId="6E3ACF50" w14:textId="77777777" w:rsidR="00A248A2" w:rsidRPr="00883274" w:rsidRDefault="00E20F14" w:rsidP="00A248A2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83274"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8"/>
                        </w:rPr>
                        <w:t>WEEKEND RESULTS</w:t>
                      </w:r>
                    </w:p>
                    <w:p w14:paraId="61301657" w14:textId="41CBA3DD" w:rsidR="00E20F14" w:rsidRPr="00E20F14" w:rsidRDefault="00073B10" w:rsidP="00A248A2">
                      <w:pPr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LOW NE</w:t>
                      </w:r>
                      <w:r w:rsidR="006C46F4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T</w:t>
                      </w:r>
                      <w:r w:rsidR="00E20F14" w:rsidRPr="00E20F14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AND CLOSEST TO THE PIN on PAR 3’S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7944" w:rsidRPr="00690D41" w:rsidSect="00690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BA6F5" w14:textId="77777777" w:rsidR="00FB3DDB" w:rsidRDefault="00FB3DDB" w:rsidP="00690D41">
      <w:pPr>
        <w:spacing w:after="0" w:line="240" w:lineRule="auto"/>
      </w:pPr>
      <w:r>
        <w:separator/>
      </w:r>
    </w:p>
  </w:endnote>
  <w:endnote w:type="continuationSeparator" w:id="0">
    <w:p w14:paraId="70CEDB50" w14:textId="77777777" w:rsidR="00FB3DDB" w:rsidRDefault="00FB3DDB" w:rsidP="0069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altName w:val="Baskerville"/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9A217" w14:textId="77777777" w:rsidR="00690D41" w:rsidRDefault="00690D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8155" w14:textId="77777777" w:rsidR="00690D41" w:rsidRDefault="00690D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74B06" w14:textId="77777777" w:rsidR="00690D41" w:rsidRDefault="00690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43720" w14:textId="77777777" w:rsidR="00FB3DDB" w:rsidRDefault="00FB3DDB" w:rsidP="00690D41">
      <w:pPr>
        <w:spacing w:after="0" w:line="240" w:lineRule="auto"/>
      </w:pPr>
      <w:r>
        <w:separator/>
      </w:r>
    </w:p>
  </w:footnote>
  <w:footnote w:type="continuationSeparator" w:id="0">
    <w:p w14:paraId="3AF13C0A" w14:textId="77777777" w:rsidR="00FB3DDB" w:rsidRDefault="00FB3DDB" w:rsidP="00690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3A033" w14:textId="77777777" w:rsidR="00690D41" w:rsidRDefault="00000000">
    <w:pPr>
      <w:pStyle w:val="Header"/>
    </w:pPr>
    <w:r>
      <w:rPr>
        <w:noProof/>
      </w:rPr>
      <w:pict w14:anchorId="01E37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837844" o:spid="_x0000_s1047" type="#_x0000_t75" style="position:absolute;margin-left:0;margin-top:0;width:561.35pt;height:763.2pt;z-index:-251657216;mso-position-horizontal:center;mso-position-horizontal-relative:margin;mso-position-vertical:center;mso-position-vertical-relative:margin" o:allowincell="f">
          <v:imagedata r:id="rId1" o:title="BlackberryOak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761D" w14:textId="77777777" w:rsidR="00690D41" w:rsidRDefault="00000000">
    <w:pPr>
      <w:pStyle w:val="Header"/>
    </w:pPr>
    <w:r>
      <w:rPr>
        <w:noProof/>
      </w:rPr>
      <w:pict w14:anchorId="0F51C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837845" o:spid="_x0000_s1048" type="#_x0000_t75" style="position:absolute;margin-left:0;margin-top:0;width:561.35pt;height:763.2pt;z-index:-251656192;mso-position-horizontal:center;mso-position-horizontal-relative:margin;mso-position-vertical:center;mso-position-vertical-relative:margin" o:allowincell="f">
          <v:imagedata r:id="rId1" o:title="BlackberryOaks_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D74F9" w14:textId="77777777" w:rsidR="00690D41" w:rsidRDefault="00000000">
    <w:pPr>
      <w:pStyle w:val="Header"/>
    </w:pPr>
    <w:r>
      <w:rPr>
        <w:noProof/>
      </w:rPr>
      <w:pict w14:anchorId="4F52E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837843" o:spid="_x0000_s1046" type="#_x0000_t75" style="position:absolute;margin-left:0;margin-top:0;width:561.35pt;height:763.2pt;z-index:-251658240;mso-position-horizontal:center;mso-position-horizontal-relative:margin;mso-position-vertical:center;mso-position-vertical-relative:margin" o:allowincell="f">
          <v:imagedata r:id="rId1" o:title="BlackberryOaks_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A2"/>
    <w:rsid w:val="000041D4"/>
    <w:rsid w:val="00004B07"/>
    <w:rsid w:val="00004E64"/>
    <w:rsid w:val="00012B15"/>
    <w:rsid w:val="000149C2"/>
    <w:rsid w:val="00014E42"/>
    <w:rsid w:val="00015EEE"/>
    <w:rsid w:val="00021652"/>
    <w:rsid w:val="00021D5D"/>
    <w:rsid w:val="00022AEC"/>
    <w:rsid w:val="000257A7"/>
    <w:rsid w:val="0003027F"/>
    <w:rsid w:val="0003491F"/>
    <w:rsid w:val="00037237"/>
    <w:rsid w:val="0004144E"/>
    <w:rsid w:val="000429B7"/>
    <w:rsid w:val="000434CC"/>
    <w:rsid w:val="000454A1"/>
    <w:rsid w:val="00045B2B"/>
    <w:rsid w:val="00046B05"/>
    <w:rsid w:val="00046DC7"/>
    <w:rsid w:val="00050892"/>
    <w:rsid w:val="00050CE6"/>
    <w:rsid w:val="00054BA8"/>
    <w:rsid w:val="000611CB"/>
    <w:rsid w:val="0006393E"/>
    <w:rsid w:val="00070EAF"/>
    <w:rsid w:val="000717E1"/>
    <w:rsid w:val="000727D6"/>
    <w:rsid w:val="0007393F"/>
    <w:rsid w:val="00073B10"/>
    <w:rsid w:val="000772A4"/>
    <w:rsid w:val="00081614"/>
    <w:rsid w:val="00083680"/>
    <w:rsid w:val="00083E22"/>
    <w:rsid w:val="0008417F"/>
    <w:rsid w:val="00085589"/>
    <w:rsid w:val="00085D76"/>
    <w:rsid w:val="00086969"/>
    <w:rsid w:val="00095B6A"/>
    <w:rsid w:val="00096433"/>
    <w:rsid w:val="000A2D7B"/>
    <w:rsid w:val="000A4593"/>
    <w:rsid w:val="000A58EF"/>
    <w:rsid w:val="000B1803"/>
    <w:rsid w:val="000B3590"/>
    <w:rsid w:val="000B4156"/>
    <w:rsid w:val="000C0CB9"/>
    <w:rsid w:val="000C2FB6"/>
    <w:rsid w:val="000C7CE0"/>
    <w:rsid w:val="000D0935"/>
    <w:rsid w:val="000D3A85"/>
    <w:rsid w:val="000D48A0"/>
    <w:rsid w:val="000D6E1E"/>
    <w:rsid w:val="000E0857"/>
    <w:rsid w:val="000E1266"/>
    <w:rsid w:val="000E24DC"/>
    <w:rsid w:val="000E405B"/>
    <w:rsid w:val="000E545E"/>
    <w:rsid w:val="000F0B14"/>
    <w:rsid w:val="000F1056"/>
    <w:rsid w:val="000F13A2"/>
    <w:rsid w:val="000F4731"/>
    <w:rsid w:val="000F6E15"/>
    <w:rsid w:val="000F74C3"/>
    <w:rsid w:val="00101375"/>
    <w:rsid w:val="00107B15"/>
    <w:rsid w:val="00120FED"/>
    <w:rsid w:val="00122BB8"/>
    <w:rsid w:val="00124730"/>
    <w:rsid w:val="00124C24"/>
    <w:rsid w:val="00126A19"/>
    <w:rsid w:val="00127620"/>
    <w:rsid w:val="00127EC7"/>
    <w:rsid w:val="00127FDE"/>
    <w:rsid w:val="001416AC"/>
    <w:rsid w:val="0014247B"/>
    <w:rsid w:val="001445A3"/>
    <w:rsid w:val="0014605E"/>
    <w:rsid w:val="001507D9"/>
    <w:rsid w:val="00163D64"/>
    <w:rsid w:val="00163DD0"/>
    <w:rsid w:val="001725CA"/>
    <w:rsid w:val="001760F7"/>
    <w:rsid w:val="00183FF4"/>
    <w:rsid w:val="00187479"/>
    <w:rsid w:val="00187A53"/>
    <w:rsid w:val="00191066"/>
    <w:rsid w:val="001A1019"/>
    <w:rsid w:val="001A6FDB"/>
    <w:rsid w:val="001B1729"/>
    <w:rsid w:val="001B2222"/>
    <w:rsid w:val="001C11A9"/>
    <w:rsid w:val="001C2C68"/>
    <w:rsid w:val="001D22EC"/>
    <w:rsid w:val="001D74D8"/>
    <w:rsid w:val="001E037D"/>
    <w:rsid w:val="001E2F6B"/>
    <w:rsid w:val="001F05A4"/>
    <w:rsid w:val="001F2549"/>
    <w:rsid w:val="001F2FA2"/>
    <w:rsid w:val="001F735B"/>
    <w:rsid w:val="00213862"/>
    <w:rsid w:val="0021458B"/>
    <w:rsid w:val="00217D89"/>
    <w:rsid w:val="00221AB4"/>
    <w:rsid w:val="00227B87"/>
    <w:rsid w:val="00234358"/>
    <w:rsid w:val="002351A5"/>
    <w:rsid w:val="002405E1"/>
    <w:rsid w:val="00241200"/>
    <w:rsid w:val="00241EF9"/>
    <w:rsid w:val="002429D0"/>
    <w:rsid w:val="00244C02"/>
    <w:rsid w:val="002454F0"/>
    <w:rsid w:val="00245558"/>
    <w:rsid w:val="002460F4"/>
    <w:rsid w:val="002500E2"/>
    <w:rsid w:val="0025029A"/>
    <w:rsid w:val="0025047F"/>
    <w:rsid w:val="002506DB"/>
    <w:rsid w:val="00252484"/>
    <w:rsid w:val="002702BF"/>
    <w:rsid w:val="002727EC"/>
    <w:rsid w:val="00273ED0"/>
    <w:rsid w:val="002805C6"/>
    <w:rsid w:val="002818FF"/>
    <w:rsid w:val="00282A22"/>
    <w:rsid w:val="00287719"/>
    <w:rsid w:val="002878A5"/>
    <w:rsid w:val="002A2BFA"/>
    <w:rsid w:val="002A308E"/>
    <w:rsid w:val="002A40C0"/>
    <w:rsid w:val="002B0E54"/>
    <w:rsid w:val="002B188D"/>
    <w:rsid w:val="002B1C44"/>
    <w:rsid w:val="002B6C07"/>
    <w:rsid w:val="002C39B6"/>
    <w:rsid w:val="002C6FEC"/>
    <w:rsid w:val="002C7B7A"/>
    <w:rsid w:val="002D1702"/>
    <w:rsid w:val="002D1779"/>
    <w:rsid w:val="002D2367"/>
    <w:rsid w:val="002D2885"/>
    <w:rsid w:val="002D5E4F"/>
    <w:rsid w:val="002D661A"/>
    <w:rsid w:val="002D7784"/>
    <w:rsid w:val="002D794F"/>
    <w:rsid w:val="002E2B93"/>
    <w:rsid w:val="002E5C38"/>
    <w:rsid w:val="002E6683"/>
    <w:rsid w:val="002F0358"/>
    <w:rsid w:val="002F0830"/>
    <w:rsid w:val="002F111A"/>
    <w:rsid w:val="002F2CDA"/>
    <w:rsid w:val="00301ABE"/>
    <w:rsid w:val="00302C20"/>
    <w:rsid w:val="00303EB7"/>
    <w:rsid w:val="003054AD"/>
    <w:rsid w:val="00307CBE"/>
    <w:rsid w:val="00311062"/>
    <w:rsid w:val="00311E1E"/>
    <w:rsid w:val="00322D83"/>
    <w:rsid w:val="00325E11"/>
    <w:rsid w:val="0032605A"/>
    <w:rsid w:val="00336B0C"/>
    <w:rsid w:val="00345A9C"/>
    <w:rsid w:val="00350396"/>
    <w:rsid w:val="00351376"/>
    <w:rsid w:val="003539AB"/>
    <w:rsid w:val="0035778A"/>
    <w:rsid w:val="003650DF"/>
    <w:rsid w:val="003750C7"/>
    <w:rsid w:val="00377431"/>
    <w:rsid w:val="00381171"/>
    <w:rsid w:val="0038407E"/>
    <w:rsid w:val="0039443E"/>
    <w:rsid w:val="003961AA"/>
    <w:rsid w:val="003B1F94"/>
    <w:rsid w:val="003B32E5"/>
    <w:rsid w:val="003C23A8"/>
    <w:rsid w:val="003C246D"/>
    <w:rsid w:val="003C32CD"/>
    <w:rsid w:val="003C61D9"/>
    <w:rsid w:val="003C6299"/>
    <w:rsid w:val="003C62B9"/>
    <w:rsid w:val="003D157D"/>
    <w:rsid w:val="003D764A"/>
    <w:rsid w:val="003E0A2A"/>
    <w:rsid w:val="003E795F"/>
    <w:rsid w:val="003E7FDA"/>
    <w:rsid w:val="003F05B3"/>
    <w:rsid w:val="003F30D5"/>
    <w:rsid w:val="003F4789"/>
    <w:rsid w:val="003F4C0D"/>
    <w:rsid w:val="00402844"/>
    <w:rsid w:val="004065AC"/>
    <w:rsid w:val="00413261"/>
    <w:rsid w:val="0042183E"/>
    <w:rsid w:val="004232D8"/>
    <w:rsid w:val="00425AA2"/>
    <w:rsid w:val="0043026D"/>
    <w:rsid w:val="0043451B"/>
    <w:rsid w:val="00435C98"/>
    <w:rsid w:val="00440D3A"/>
    <w:rsid w:val="00441537"/>
    <w:rsid w:val="0044229A"/>
    <w:rsid w:val="00444123"/>
    <w:rsid w:val="0044460D"/>
    <w:rsid w:val="00451524"/>
    <w:rsid w:val="0045258F"/>
    <w:rsid w:val="0045375B"/>
    <w:rsid w:val="004559B3"/>
    <w:rsid w:val="00457D22"/>
    <w:rsid w:val="004606D1"/>
    <w:rsid w:val="00461FC8"/>
    <w:rsid w:val="00463238"/>
    <w:rsid w:val="00463628"/>
    <w:rsid w:val="00464C11"/>
    <w:rsid w:val="004716F2"/>
    <w:rsid w:val="004812F5"/>
    <w:rsid w:val="004855CC"/>
    <w:rsid w:val="00490AF9"/>
    <w:rsid w:val="00490C49"/>
    <w:rsid w:val="0049726F"/>
    <w:rsid w:val="004A02B1"/>
    <w:rsid w:val="004A1C76"/>
    <w:rsid w:val="004A23B8"/>
    <w:rsid w:val="004A3C2B"/>
    <w:rsid w:val="004A4D6E"/>
    <w:rsid w:val="004A574C"/>
    <w:rsid w:val="004B0AAF"/>
    <w:rsid w:val="004B2E9B"/>
    <w:rsid w:val="004B465F"/>
    <w:rsid w:val="004C333B"/>
    <w:rsid w:val="004C3795"/>
    <w:rsid w:val="004C6D41"/>
    <w:rsid w:val="004C726C"/>
    <w:rsid w:val="004E0602"/>
    <w:rsid w:val="004E4472"/>
    <w:rsid w:val="004E4DAB"/>
    <w:rsid w:val="004E7DBB"/>
    <w:rsid w:val="004F2895"/>
    <w:rsid w:val="0050021E"/>
    <w:rsid w:val="005010AF"/>
    <w:rsid w:val="0050517F"/>
    <w:rsid w:val="00506079"/>
    <w:rsid w:val="00521C08"/>
    <w:rsid w:val="00532483"/>
    <w:rsid w:val="00533E04"/>
    <w:rsid w:val="00535502"/>
    <w:rsid w:val="005473D6"/>
    <w:rsid w:val="00550737"/>
    <w:rsid w:val="005521AF"/>
    <w:rsid w:val="00554A43"/>
    <w:rsid w:val="00554C6B"/>
    <w:rsid w:val="00554D20"/>
    <w:rsid w:val="00555F0C"/>
    <w:rsid w:val="00556D02"/>
    <w:rsid w:val="0057035A"/>
    <w:rsid w:val="0057234D"/>
    <w:rsid w:val="00573A3A"/>
    <w:rsid w:val="00577479"/>
    <w:rsid w:val="00580211"/>
    <w:rsid w:val="00584470"/>
    <w:rsid w:val="00585D21"/>
    <w:rsid w:val="00591C74"/>
    <w:rsid w:val="005922D2"/>
    <w:rsid w:val="00593524"/>
    <w:rsid w:val="005A3B19"/>
    <w:rsid w:val="005B51B5"/>
    <w:rsid w:val="005B58B4"/>
    <w:rsid w:val="005C5997"/>
    <w:rsid w:val="005C5A71"/>
    <w:rsid w:val="005D27A0"/>
    <w:rsid w:val="005D42B9"/>
    <w:rsid w:val="005E14E4"/>
    <w:rsid w:val="005E272C"/>
    <w:rsid w:val="005E337E"/>
    <w:rsid w:val="005E6732"/>
    <w:rsid w:val="005F18E3"/>
    <w:rsid w:val="005F33CB"/>
    <w:rsid w:val="00600551"/>
    <w:rsid w:val="00601E04"/>
    <w:rsid w:val="00630C94"/>
    <w:rsid w:val="00631926"/>
    <w:rsid w:val="006374BA"/>
    <w:rsid w:val="00642495"/>
    <w:rsid w:val="00646203"/>
    <w:rsid w:val="00650E16"/>
    <w:rsid w:val="00652326"/>
    <w:rsid w:val="0065333F"/>
    <w:rsid w:val="00653AA1"/>
    <w:rsid w:val="00656C7A"/>
    <w:rsid w:val="00660FF9"/>
    <w:rsid w:val="00661FA0"/>
    <w:rsid w:val="00663D06"/>
    <w:rsid w:val="006713AE"/>
    <w:rsid w:val="006721A3"/>
    <w:rsid w:val="00672653"/>
    <w:rsid w:val="00675315"/>
    <w:rsid w:val="00680899"/>
    <w:rsid w:val="00682BB4"/>
    <w:rsid w:val="00687FD5"/>
    <w:rsid w:val="00690D41"/>
    <w:rsid w:val="006928BD"/>
    <w:rsid w:val="00692C76"/>
    <w:rsid w:val="0069397E"/>
    <w:rsid w:val="00696222"/>
    <w:rsid w:val="0069630B"/>
    <w:rsid w:val="0069723B"/>
    <w:rsid w:val="006A0857"/>
    <w:rsid w:val="006A0F76"/>
    <w:rsid w:val="006A25BF"/>
    <w:rsid w:val="006A277E"/>
    <w:rsid w:val="006A3A39"/>
    <w:rsid w:val="006A7F1A"/>
    <w:rsid w:val="006B05A1"/>
    <w:rsid w:val="006B4998"/>
    <w:rsid w:val="006B4B34"/>
    <w:rsid w:val="006B6DB1"/>
    <w:rsid w:val="006C04F8"/>
    <w:rsid w:val="006C19EF"/>
    <w:rsid w:val="006C46F4"/>
    <w:rsid w:val="006D03F6"/>
    <w:rsid w:val="006D4AD6"/>
    <w:rsid w:val="006E1195"/>
    <w:rsid w:val="006E5CFC"/>
    <w:rsid w:val="006E5F76"/>
    <w:rsid w:val="006E785D"/>
    <w:rsid w:val="006F0DB5"/>
    <w:rsid w:val="006F28C6"/>
    <w:rsid w:val="006F2BB3"/>
    <w:rsid w:val="006F5100"/>
    <w:rsid w:val="007059BA"/>
    <w:rsid w:val="00706E9A"/>
    <w:rsid w:val="0071624C"/>
    <w:rsid w:val="00716A9E"/>
    <w:rsid w:val="00716DA4"/>
    <w:rsid w:val="007179D2"/>
    <w:rsid w:val="00717B62"/>
    <w:rsid w:val="00721C58"/>
    <w:rsid w:val="00727944"/>
    <w:rsid w:val="0073006B"/>
    <w:rsid w:val="007354C7"/>
    <w:rsid w:val="00743938"/>
    <w:rsid w:val="00751B4F"/>
    <w:rsid w:val="00752693"/>
    <w:rsid w:val="0075738A"/>
    <w:rsid w:val="00761541"/>
    <w:rsid w:val="00761563"/>
    <w:rsid w:val="00761D23"/>
    <w:rsid w:val="00762AB6"/>
    <w:rsid w:val="0076308B"/>
    <w:rsid w:val="00764099"/>
    <w:rsid w:val="00765851"/>
    <w:rsid w:val="00774631"/>
    <w:rsid w:val="0077662D"/>
    <w:rsid w:val="007778F9"/>
    <w:rsid w:val="00782D8F"/>
    <w:rsid w:val="0079271C"/>
    <w:rsid w:val="007957E4"/>
    <w:rsid w:val="007A079E"/>
    <w:rsid w:val="007A0B02"/>
    <w:rsid w:val="007A12B5"/>
    <w:rsid w:val="007A2800"/>
    <w:rsid w:val="007A3FF6"/>
    <w:rsid w:val="007A6914"/>
    <w:rsid w:val="007A698B"/>
    <w:rsid w:val="007A7F47"/>
    <w:rsid w:val="007B21CD"/>
    <w:rsid w:val="007B31A5"/>
    <w:rsid w:val="007B34D4"/>
    <w:rsid w:val="007B50FD"/>
    <w:rsid w:val="007B5315"/>
    <w:rsid w:val="007B5B71"/>
    <w:rsid w:val="007B64DC"/>
    <w:rsid w:val="007C7950"/>
    <w:rsid w:val="007D1F88"/>
    <w:rsid w:val="007D5BEF"/>
    <w:rsid w:val="007D600D"/>
    <w:rsid w:val="007D74ED"/>
    <w:rsid w:val="007D752C"/>
    <w:rsid w:val="007E0943"/>
    <w:rsid w:val="007E6958"/>
    <w:rsid w:val="008002C7"/>
    <w:rsid w:val="00801B03"/>
    <w:rsid w:val="0080362E"/>
    <w:rsid w:val="00804E84"/>
    <w:rsid w:val="00811D58"/>
    <w:rsid w:val="00815568"/>
    <w:rsid w:val="00823F53"/>
    <w:rsid w:val="00824D82"/>
    <w:rsid w:val="00835174"/>
    <w:rsid w:val="00836EA9"/>
    <w:rsid w:val="00837271"/>
    <w:rsid w:val="0084638A"/>
    <w:rsid w:val="00846DE7"/>
    <w:rsid w:val="008473F5"/>
    <w:rsid w:val="00847573"/>
    <w:rsid w:val="008523CA"/>
    <w:rsid w:val="00852826"/>
    <w:rsid w:val="008546AB"/>
    <w:rsid w:val="00856FCA"/>
    <w:rsid w:val="00860444"/>
    <w:rsid w:val="00862983"/>
    <w:rsid w:val="00873B51"/>
    <w:rsid w:val="00883274"/>
    <w:rsid w:val="00885BF2"/>
    <w:rsid w:val="00887110"/>
    <w:rsid w:val="00897E59"/>
    <w:rsid w:val="008A069F"/>
    <w:rsid w:val="008A1EB3"/>
    <w:rsid w:val="008A3E70"/>
    <w:rsid w:val="008A69E4"/>
    <w:rsid w:val="008B0E4E"/>
    <w:rsid w:val="008B2E1E"/>
    <w:rsid w:val="008C1039"/>
    <w:rsid w:val="008C1092"/>
    <w:rsid w:val="008C21C6"/>
    <w:rsid w:val="008C45C2"/>
    <w:rsid w:val="008D1252"/>
    <w:rsid w:val="008D1435"/>
    <w:rsid w:val="008D1890"/>
    <w:rsid w:val="008D429C"/>
    <w:rsid w:val="008D4820"/>
    <w:rsid w:val="008D485F"/>
    <w:rsid w:val="008D4B57"/>
    <w:rsid w:val="008D5BA0"/>
    <w:rsid w:val="008D5C7C"/>
    <w:rsid w:val="008D5FD9"/>
    <w:rsid w:val="008E306D"/>
    <w:rsid w:val="008E5FC1"/>
    <w:rsid w:val="008E7250"/>
    <w:rsid w:val="008F10B1"/>
    <w:rsid w:val="008F463A"/>
    <w:rsid w:val="00901E62"/>
    <w:rsid w:val="00903399"/>
    <w:rsid w:val="00905C4D"/>
    <w:rsid w:val="00913F79"/>
    <w:rsid w:val="00914E83"/>
    <w:rsid w:val="00917C7A"/>
    <w:rsid w:val="00917F92"/>
    <w:rsid w:val="00922919"/>
    <w:rsid w:val="00924D94"/>
    <w:rsid w:val="00926201"/>
    <w:rsid w:val="00932EA3"/>
    <w:rsid w:val="00933035"/>
    <w:rsid w:val="0094118A"/>
    <w:rsid w:val="00942413"/>
    <w:rsid w:val="00946EE7"/>
    <w:rsid w:val="00947515"/>
    <w:rsid w:val="00950DE3"/>
    <w:rsid w:val="0095245A"/>
    <w:rsid w:val="00952559"/>
    <w:rsid w:val="00954EA1"/>
    <w:rsid w:val="00955672"/>
    <w:rsid w:val="0095605E"/>
    <w:rsid w:val="0096050C"/>
    <w:rsid w:val="00965E5A"/>
    <w:rsid w:val="00966AE5"/>
    <w:rsid w:val="0096721E"/>
    <w:rsid w:val="009700BC"/>
    <w:rsid w:val="009700D0"/>
    <w:rsid w:val="009739E1"/>
    <w:rsid w:val="0098252D"/>
    <w:rsid w:val="009836E3"/>
    <w:rsid w:val="0098459A"/>
    <w:rsid w:val="00984C57"/>
    <w:rsid w:val="0098699A"/>
    <w:rsid w:val="00991AEB"/>
    <w:rsid w:val="009A6B45"/>
    <w:rsid w:val="009B280B"/>
    <w:rsid w:val="009B3F81"/>
    <w:rsid w:val="009B5BE8"/>
    <w:rsid w:val="009B684B"/>
    <w:rsid w:val="009C1F5E"/>
    <w:rsid w:val="009D03CE"/>
    <w:rsid w:val="009D1CE3"/>
    <w:rsid w:val="009E2B04"/>
    <w:rsid w:val="009E3F5B"/>
    <w:rsid w:val="009E5395"/>
    <w:rsid w:val="009E547F"/>
    <w:rsid w:val="009E5CE5"/>
    <w:rsid w:val="00A02A55"/>
    <w:rsid w:val="00A06180"/>
    <w:rsid w:val="00A16683"/>
    <w:rsid w:val="00A17F6E"/>
    <w:rsid w:val="00A23F82"/>
    <w:rsid w:val="00A2418A"/>
    <w:rsid w:val="00A248A2"/>
    <w:rsid w:val="00A31353"/>
    <w:rsid w:val="00A35205"/>
    <w:rsid w:val="00A37F59"/>
    <w:rsid w:val="00A4710F"/>
    <w:rsid w:val="00A5086D"/>
    <w:rsid w:val="00A53335"/>
    <w:rsid w:val="00A544A9"/>
    <w:rsid w:val="00A55CE5"/>
    <w:rsid w:val="00A56BB6"/>
    <w:rsid w:val="00A60702"/>
    <w:rsid w:val="00A61A7E"/>
    <w:rsid w:val="00A62690"/>
    <w:rsid w:val="00A62982"/>
    <w:rsid w:val="00A67C03"/>
    <w:rsid w:val="00A756DD"/>
    <w:rsid w:val="00A76B3E"/>
    <w:rsid w:val="00A82AD1"/>
    <w:rsid w:val="00A83939"/>
    <w:rsid w:val="00A85DD6"/>
    <w:rsid w:val="00A9006A"/>
    <w:rsid w:val="00A90D7C"/>
    <w:rsid w:val="00A917BC"/>
    <w:rsid w:val="00A93115"/>
    <w:rsid w:val="00A93D88"/>
    <w:rsid w:val="00A96A89"/>
    <w:rsid w:val="00AA047B"/>
    <w:rsid w:val="00AA3065"/>
    <w:rsid w:val="00AA4810"/>
    <w:rsid w:val="00AA6276"/>
    <w:rsid w:val="00AB1230"/>
    <w:rsid w:val="00AB41CE"/>
    <w:rsid w:val="00AC0270"/>
    <w:rsid w:val="00AC1B9E"/>
    <w:rsid w:val="00AC3CA1"/>
    <w:rsid w:val="00AC3D95"/>
    <w:rsid w:val="00AC610E"/>
    <w:rsid w:val="00AD03D8"/>
    <w:rsid w:val="00AD0651"/>
    <w:rsid w:val="00AE0959"/>
    <w:rsid w:val="00AE4E9E"/>
    <w:rsid w:val="00AF50C1"/>
    <w:rsid w:val="00B0209D"/>
    <w:rsid w:val="00B02A06"/>
    <w:rsid w:val="00B141E9"/>
    <w:rsid w:val="00B26BC7"/>
    <w:rsid w:val="00B2739B"/>
    <w:rsid w:val="00B35C30"/>
    <w:rsid w:val="00B376EB"/>
    <w:rsid w:val="00B45D8E"/>
    <w:rsid w:val="00B5710A"/>
    <w:rsid w:val="00B57413"/>
    <w:rsid w:val="00B63177"/>
    <w:rsid w:val="00B65C70"/>
    <w:rsid w:val="00B66820"/>
    <w:rsid w:val="00B75E08"/>
    <w:rsid w:val="00B760F0"/>
    <w:rsid w:val="00B779FA"/>
    <w:rsid w:val="00B8069A"/>
    <w:rsid w:val="00B81815"/>
    <w:rsid w:val="00B839A8"/>
    <w:rsid w:val="00B84429"/>
    <w:rsid w:val="00B8792E"/>
    <w:rsid w:val="00B87E81"/>
    <w:rsid w:val="00B911EE"/>
    <w:rsid w:val="00B96258"/>
    <w:rsid w:val="00BA1AD9"/>
    <w:rsid w:val="00BA1D05"/>
    <w:rsid w:val="00BA31C0"/>
    <w:rsid w:val="00BA3D93"/>
    <w:rsid w:val="00BB234E"/>
    <w:rsid w:val="00BB5742"/>
    <w:rsid w:val="00BC21B4"/>
    <w:rsid w:val="00BC472B"/>
    <w:rsid w:val="00BD30C2"/>
    <w:rsid w:val="00BD4B48"/>
    <w:rsid w:val="00BE0374"/>
    <w:rsid w:val="00BF518C"/>
    <w:rsid w:val="00C06DD5"/>
    <w:rsid w:val="00C215DC"/>
    <w:rsid w:val="00C22F19"/>
    <w:rsid w:val="00C2751F"/>
    <w:rsid w:val="00C33D41"/>
    <w:rsid w:val="00C369BD"/>
    <w:rsid w:val="00C4195C"/>
    <w:rsid w:val="00C4268C"/>
    <w:rsid w:val="00C4599A"/>
    <w:rsid w:val="00C479CC"/>
    <w:rsid w:val="00C51655"/>
    <w:rsid w:val="00C52ACB"/>
    <w:rsid w:val="00C55CCF"/>
    <w:rsid w:val="00C56E05"/>
    <w:rsid w:val="00C56F69"/>
    <w:rsid w:val="00C6021B"/>
    <w:rsid w:val="00C63182"/>
    <w:rsid w:val="00C67EF9"/>
    <w:rsid w:val="00C90C7A"/>
    <w:rsid w:val="00C9680A"/>
    <w:rsid w:val="00C9778F"/>
    <w:rsid w:val="00CA61D1"/>
    <w:rsid w:val="00CA7C91"/>
    <w:rsid w:val="00CB630B"/>
    <w:rsid w:val="00CB7095"/>
    <w:rsid w:val="00CC0E7E"/>
    <w:rsid w:val="00CC2842"/>
    <w:rsid w:val="00CC3FAB"/>
    <w:rsid w:val="00CC52A2"/>
    <w:rsid w:val="00CC6DB1"/>
    <w:rsid w:val="00CD021C"/>
    <w:rsid w:val="00CD2306"/>
    <w:rsid w:val="00CD2F19"/>
    <w:rsid w:val="00CD4238"/>
    <w:rsid w:val="00CE0E4F"/>
    <w:rsid w:val="00CE58F2"/>
    <w:rsid w:val="00CE73D6"/>
    <w:rsid w:val="00CF486E"/>
    <w:rsid w:val="00CF695F"/>
    <w:rsid w:val="00CF7657"/>
    <w:rsid w:val="00D01A2D"/>
    <w:rsid w:val="00D0204D"/>
    <w:rsid w:val="00D040F6"/>
    <w:rsid w:val="00D041EB"/>
    <w:rsid w:val="00D07A76"/>
    <w:rsid w:val="00D111F7"/>
    <w:rsid w:val="00D1154D"/>
    <w:rsid w:val="00D31F3B"/>
    <w:rsid w:val="00D355AA"/>
    <w:rsid w:val="00D36D69"/>
    <w:rsid w:val="00D41A12"/>
    <w:rsid w:val="00D45211"/>
    <w:rsid w:val="00D52570"/>
    <w:rsid w:val="00D52976"/>
    <w:rsid w:val="00D53224"/>
    <w:rsid w:val="00D533EC"/>
    <w:rsid w:val="00D60D88"/>
    <w:rsid w:val="00D63D48"/>
    <w:rsid w:val="00D64A27"/>
    <w:rsid w:val="00D6667A"/>
    <w:rsid w:val="00D70B69"/>
    <w:rsid w:val="00D71870"/>
    <w:rsid w:val="00D7273A"/>
    <w:rsid w:val="00D7408B"/>
    <w:rsid w:val="00D771AD"/>
    <w:rsid w:val="00D80E17"/>
    <w:rsid w:val="00D864C5"/>
    <w:rsid w:val="00D9585F"/>
    <w:rsid w:val="00D96D8B"/>
    <w:rsid w:val="00D97C7E"/>
    <w:rsid w:val="00DA3C19"/>
    <w:rsid w:val="00DA3FBB"/>
    <w:rsid w:val="00DB0C4D"/>
    <w:rsid w:val="00DB3596"/>
    <w:rsid w:val="00DB436A"/>
    <w:rsid w:val="00DB7DA5"/>
    <w:rsid w:val="00DC7EDB"/>
    <w:rsid w:val="00DD2BA6"/>
    <w:rsid w:val="00DD59F0"/>
    <w:rsid w:val="00DD5F96"/>
    <w:rsid w:val="00DD6EC1"/>
    <w:rsid w:val="00DD759D"/>
    <w:rsid w:val="00DE353B"/>
    <w:rsid w:val="00DE42A0"/>
    <w:rsid w:val="00DE6CB5"/>
    <w:rsid w:val="00DE7C84"/>
    <w:rsid w:val="00DF6B0D"/>
    <w:rsid w:val="00E0050E"/>
    <w:rsid w:val="00E016FF"/>
    <w:rsid w:val="00E02950"/>
    <w:rsid w:val="00E03C3C"/>
    <w:rsid w:val="00E04DEB"/>
    <w:rsid w:val="00E05BE0"/>
    <w:rsid w:val="00E101A9"/>
    <w:rsid w:val="00E12E12"/>
    <w:rsid w:val="00E14597"/>
    <w:rsid w:val="00E20F14"/>
    <w:rsid w:val="00E237DD"/>
    <w:rsid w:val="00E30950"/>
    <w:rsid w:val="00E35743"/>
    <w:rsid w:val="00E37087"/>
    <w:rsid w:val="00E45316"/>
    <w:rsid w:val="00E621FD"/>
    <w:rsid w:val="00E64BD9"/>
    <w:rsid w:val="00E6617B"/>
    <w:rsid w:val="00E6657D"/>
    <w:rsid w:val="00E718F1"/>
    <w:rsid w:val="00E73D08"/>
    <w:rsid w:val="00E85AAE"/>
    <w:rsid w:val="00E86A0D"/>
    <w:rsid w:val="00E86D5D"/>
    <w:rsid w:val="00E951CD"/>
    <w:rsid w:val="00EA2A49"/>
    <w:rsid w:val="00EA51E6"/>
    <w:rsid w:val="00EA579C"/>
    <w:rsid w:val="00EA6356"/>
    <w:rsid w:val="00EA65E3"/>
    <w:rsid w:val="00EB51E7"/>
    <w:rsid w:val="00EC0452"/>
    <w:rsid w:val="00EC1244"/>
    <w:rsid w:val="00EC3198"/>
    <w:rsid w:val="00EC525A"/>
    <w:rsid w:val="00ED2183"/>
    <w:rsid w:val="00ED3EAA"/>
    <w:rsid w:val="00ED64B5"/>
    <w:rsid w:val="00ED6F3D"/>
    <w:rsid w:val="00EE3F37"/>
    <w:rsid w:val="00EE7777"/>
    <w:rsid w:val="00EE7CB0"/>
    <w:rsid w:val="00EF0621"/>
    <w:rsid w:val="00EF10E4"/>
    <w:rsid w:val="00EF29CC"/>
    <w:rsid w:val="00EF6459"/>
    <w:rsid w:val="00EF6E25"/>
    <w:rsid w:val="00F016D9"/>
    <w:rsid w:val="00F018D9"/>
    <w:rsid w:val="00F06FC9"/>
    <w:rsid w:val="00F11072"/>
    <w:rsid w:val="00F113F6"/>
    <w:rsid w:val="00F12BF4"/>
    <w:rsid w:val="00F149B8"/>
    <w:rsid w:val="00F177C9"/>
    <w:rsid w:val="00F21A76"/>
    <w:rsid w:val="00F22635"/>
    <w:rsid w:val="00F258CC"/>
    <w:rsid w:val="00F27F60"/>
    <w:rsid w:val="00F3039E"/>
    <w:rsid w:val="00F32587"/>
    <w:rsid w:val="00F32FE4"/>
    <w:rsid w:val="00F346D0"/>
    <w:rsid w:val="00F3493F"/>
    <w:rsid w:val="00F42527"/>
    <w:rsid w:val="00F426A0"/>
    <w:rsid w:val="00F42AA6"/>
    <w:rsid w:val="00F50D53"/>
    <w:rsid w:val="00F539E5"/>
    <w:rsid w:val="00F57CA9"/>
    <w:rsid w:val="00F60840"/>
    <w:rsid w:val="00F60952"/>
    <w:rsid w:val="00F63DD6"/>
    <w:rsid w:val="00F702C0"/>
    <w:rsid w:val="00F70CF2"/>
    <w:rsid w:val="00F71FF2"/>
    <w:rsid w:val="00F72F8D"/>
    <w:rsid w:val="00F74501"/>
    <w:rsid w:val="00F7609B"/>
    <w:rsid w:val="00F81710"/>
    <w:rsid w:val="00F81ADC"/>
    <w:rsid w:val="00F838B5"/>
    <w:rsid w:val="00F86440"/>
    <w:rsid w:val="00F91717"/>
    <w:rsid w:val="00F91FB5"/>
    <w:rsid w:val="00F93F79"/>
    <w:rsid w:val="00FB0400"/>
    <w:rsid w:val="00FB0C73"/>
    <w:rsid w:val="00FB3DDB"/>
    <w:rsid w:val="00FB3E0F"/>
    <w:rsid w:val="00FB546B"/>
    <w:rsid w:val="00FB767C"/>
    <w:rsid w:val="00FB7ECF"/>
    <w:rsid w:val="00FC2B8D"/>
    <w:rsid w:val="00FC68AD"/>
    <w:rsid w:val="00FC78DD"/>
    <w:rsid w:val="00FD24A7"/>
    <w:rsid w:val="00FD36F3"/>
    <w:rsid w:val="00FD685D"/>
    <w:rsid w:val="00FD6E50"/>
    <w:rsid w:val="00FE252E"/>
    <w:rsid w:val="00FE7116"/>
    <w:rsid w:val="00FE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04CBE"/>
  <w15:docId w15:val="{FB28448C-271E-4DA1-870B-B0166D42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4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56C21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D41"/>
  </w:style>
  <w:style w:type="paragraph" w:styleId="Footer">
    <w:name w:val="footer"/>
    <w:basedOn w:val="Normal"/>
    <w:link w:val="FooterChar"/>
    <w:uiPriority w:val="99"/>
    <w:unhideWhenUsed/>
    <w:rsid w:val="0069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D41"/>
  </w:style>
  <w:style w:type="paragraph" w:styleId="BalloonText">
    <w:name w:val="Balloon Text"/>
    <w:basedOn w:val="Normal"/>
    <w:link w:val="BalloonTextChar"/>
    <w:uiPriority w:val="99"/>
    <w:semiHidden/>
    <w:unhideWhenUsed/>
    <w:rsid w:val="0081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D5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248A2"/>
    <w:rPr>
      <w:rFonts w:asciiTheme="majorHAnsi" w:eastAsiaTheme="majorEastAsia" w:hAnsiTheme="majorHAnsi" w:cstheme="majorBidi"/>
      <w:b/>
      <w:bCs/>
      <w:color w:val="656C21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O\Desktop\BlackberryOaks_Letterhead.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262626"/>
      </a:dk2>
      <a:lt2>
        <a:srgbClr val="D8D8D8"/>
      </a:lt2>
      <a:accent1>
        <a:srgbClr val="656C21"/>
      </a:accent1>
      <a:accent2>
        <a:srgbClr val="B67E12"/>
      </a:accent2>
      <a:accent3>
        <a:srgbClr val="9BBB59"/>
      </a:accent3>
      <a:accent4>
        <a:srgbClr val="76923C"/>
      </a:accent4>
      <a:accent5>
        <a:srgbClr val="656C21"/>
      </a:accent5>
      <a:accent6>
        <a:srgbClr val="B67E12"/>
      </a:accent6>
      <a:hlink>
        <a:srgbClr val="76923C"/>
      </a:hlink>
      <a:folHlink>
        <a:srgbClr val="4F6128"/>
      </a:folHlink>
    </a:clrScheme>
    <a:fontScheme name="BBO Fonts">
      <a:majorFont>
        <a:latin typeface="Perpetua Titling MT"/>
        <a:ea typeface=""/>
        <a:cs typeface=""/>
      </a:majorFont>
      <a:minorFont>
        <a:latin typeface="Perpet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95487-1F88-4CD6-B0BF-10DB53DF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BlackberryOaks_Letterhead.template.dotx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BBO</dc:creator>
  <cp:lastModifiedBy>Chad Johansen</cp:lastModifiedBy>
  <cp:revision>2</cp:revision>
  <cp:lastPrinted>2021-07-12T15:19:00Z</cp:lastPrinted>
  <dcterms:created xsi:type="dcterms:W3CDTF">2023-05-15T03:06:00Z</dcterms:created>
  <dcterms:modified xsi:type="dcterms:W3CDTF">2023-05-15T03:06:00Z</dcterms:modified>
</cp:coreProperties>
</file>